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81E80F" w14:textId="77777777" w:rsidR="00B9310D" w:rsidRDefault="00B9310D" w:rsidP="00B9310D">
      <w:pPr>
        <w:jc w:val="right"/>
        <w:rPr>
          <w:lang w:val="de-DE"/>
        </w:rPr>
      </w:pPr>
    </w:p>
    <w:p w14:paraId="77E0750E" w14:textId="78F7A500" w:rsidR="00B9310D" w:rsidRDefault="00B9310D" w:rsidP="00B9310D">
      <w:pPr>
        <w:pStyle w:val="Titel"/>
        <w:jc w:val="right"/>
        <w:rPr>
          <w:lang w:val="de-DE"/>
        </w:rPr>
      </w:pPr>
      <w:r w:rsidRPr="00B9310D">
        <w:rPr>
          <w:rtl/>
          <w:lang w:val="de-DE"/>
        </w:rPr>
        <w:t>العنوان:</w:t>
      </w:r>
    </w:p>
    <w:p w14:paraId="76389706" w14:textId="3B07B0BC" w:rsidR="00B9310D" w:rsidRDefault="00B9310D" w:rsidP="00B9310D">
      <w:pPr>
        <w:bidi/>
        <w:jc w:val="both"/>
        <w:rPr>
          <w:rtl/>
          <w:lang w:val="de-DE"/>
        </w:rPr>
      </w:pPr>
    </w:p>
    <w:p w14:paraId="432C1536" w14:textId="77777777" w:rsidR="00B9310D" w:rsidRDefault="00B9310D" w:rsidP="00B9310D">
      <w:pPr>
        <w:jc w:val="right"/>
        <w:rPr>
          <w:rFonts w:cs="Arial"/>
          <w:rtl/>
          <w:lang w:val="de-DE"/>
        </w:rPr>
      </w:pPr>
      <w:r w:rsidRPr="00B9310D">
        <w:rPr>
          <w:rFonts w:cs="Arial"/>
          <w:rtl/>
          <w:lang w:val="de-DE"/>
        </w:rPr>
        <w:t>المؤلف:</w:t>
      </w:r>
    </w:p>
    <w:p w14:paraId="5A7C96AB" w14:textId="14DD7C67" w:rsidR="00B9310D" w:rsidRDefault="00B9310D" w:rsidP="00C1055D">
      <w:pPr>
        <w:jc w:val="right"/>
        <w:rPr>
          <w:rFonts w:cs="Arial"/>
          <w:rtl/>
          <w:lang w:val="de-DE"/>
        </w:rPr>
      </w:pPr>
      <w:r w:rsidRPr="00B9310D">
        <w:rPr>
          <w:rFonts w:cs="Arial"/>
          <w:rtl/>
          <w:lang w:val="de-DE"/>
        </w:rPr>
        <w:t xml:space="preserve">النص: </w:t>
      </w:r>
    </w:p>
    <w:p w14:paraId="6B04A5B4" w14:textId="78AD1481" w:rsidR="002222F4" w:rsidRPr="00B9310D" w:rsidRDefault="00B9310D" w:rsidP="00B9310D">
      <w:pPr>
        <w:jc w:val="right"/>
        <w:rPr>
          <w:rFonts w:cs="Arial"/>
          <w:lang w:val="de-DE"/>
        </w:rPr>
      </w:pPr>
      <w:r w:rsidRPr="00B9310D">
        <w:rPr>
          <w:rFonts w:cs="Arial"/>
          <w:rtl/>
          <w:lang w:val="de-DE"/>
        </w:rPr>
        <w:t>المراجع</w:t>
      </w:r>
      <w:r>
        <w:rPr>
          <w:rFonts w:cs="Arial" w:hint="cs"/>
          <w:rtl/>
          <w:lang w:val="de-DE"/>
        </w:rPr>
        <w:t>:</w:t>
      </w:r>
    </w:p>
    <w:p w14:paraId="2C55DC6F" w14:textId="77777777" w:rsidR="002222F4" w:rsidRDefault="002222F4" w:rsidP="00B9310D">
      <w:pPr>
        <w:jc w:val="right"/>
        <w:rPr>
          <w:lang w:val="de-DE"/>
        </w:rPr>
      </w:pPr>
    </w:p>
    <w:p w14:paraId="74F65355" w14:textId="77777777" w:rsidR="002222F4" w:rsidRDefault="002222F4" w:rsidP="00B9310D">
      <w:pPr>
        <w:jc w:val="right"/>
        <w:rPr>
          <w:lang w:val="de-DE"/>
        </w:rPr>
      </w:pPr>
    </w:p>
    <w:p w14:paraId="28E7C8E2" w14:textId="77777777" w:rsidR="002222F4" w:rsidRPr="002222F4" w:rsidRDefault="002222F4" w:rsidP="00B9310D">
      <w:pPr>
        <w:jc w:val="right"/>
        <w:rPr>
          <w:lang w:val="de-DE"/>
        </w:rPr>
      </w:pPr>
    </w:p>
    <w:sectPr w:rsidR="002222F4" w:rsidRPr="002222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A2085C" w14:textId="77777777" w:rsidR="0069157F" w:rsidRDefault="0069157F" w:rsidP="002222F4">
      <w:pPr>
        <w:spacing w:after="0" w:line="240" w:lineRule="auto"/>
      </w:pPr>
      <w:r>
        <w:separator/>
      </w:r>
    </w:p>
  </w:endnote>
  <w:endnote w:type="continuationSeparator" w:id="0">
    <w:p w14:paraId="75D618CB" w14:textId="77777777" w:rsidR="0069157F" w:rsidRDefault="0069157F" w:rsidP="00222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4EAAAC" w14:textId="77777777" w:rsidR="00C1055D" w:rsidRDefault="00C105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A4CE1" w14:textId="77777777" w:rsidR="00C1055D" w:rsidRDefault="00C105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14CEE1" w14:textId="77777777" w:rsidR="00C1055D" w:rsidRDefault="00C105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7B0660" w14:textId="77777777" w:rsidR="0069157F" w:rsidRDefault="0069157F" w:rsidP="002222F4">
      <w:pPr>
        <w:spacing w:after="0" w:line="240" w:lineRule="auto"/>
      </w:pPr>
      <w:r>
        <w:separator/>
      </w:r>
    </w:p>
  </w:footnote>
  <w:footnote w:type="continuationSeparator" w:id="0">
    <w:p w14:paraId="43EF40AB" w14:textId="77777777" w:rsidR="0069157F" w:rsidRDefault="0069157F" w:rsidP="00222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5862A9" w14:textId="77777777" w:rsidR="00C1055D" w:rsidRDefault="00C105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896897" w14:textId="52498FC7" w:rsidR="002222F4" w:rsidRDefault="00B9310D" w:rsidP="00B9310D">
    <w:pPr>
      <w:pStyle w:val="Kopfzeile"/>
      <w:rPr>
        <w:rtl/>
      </w:rPr>
    </w:pPr>
    <w:r w:rsidRPr="0046017F">
      <w:rPr>
        <w:rFonts w:cs="Arial"/>
        <w:rtl/>
      </w:rPr>
      <w:t>مدخل في</w:t>
    </w:r>
    <w:r>
      <w:rPr>
        <w:rFonts w:cs="Arial" w:hint="cs"/>
        <w:rtl/>
      </w:rPr>
      <w:t xml:space="preserve"> المعجم</w:t>
    </w:r>
    <w:r>
      <w:t xml:space="preserve"> </w:t>
    </w:r>
    <w:r w:rsidR="002222F4">
      <w:ptab w:relativeTo="margin" w:alignment="center" w:leader="none"/>
    </w:r>
    <w:r w:rsidR="002222F4">
      <w:t>arabicsociology.</w:t>
    </w:r>
    <w:r w:rsidR="00C1055D">
      <w:t>net</w:t>
    </w:r>
    <w:r w:rsidR="002222F4">
      <w:ptab w:relativeTo="margin" w:alignment="right" w:leader="none"/>
    </w:r>
    <w:r>
      <w:rPr>
        <w:rFonts w:hint="cs"/>
        <w:rtl/>
      </w:rPr>
      <w:t>نموذج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6CB8D2" w14:textId="77777777" w:rsidR="00C1055D" w:rsidRDefault="00C1055D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0D"/>
    <w:rsid w:val="000B7571"/>
    <w:rsid w:val="00116018"/>
    <w:rsid w:val="00143041"/>
    <w:rsid w:val="002222F4"/>
    <w:rsid w:val="00555DAE"/>
    <w:rsid w:val="00595763"/>
    <w:rsid w:val="005D7D08"/>
    <w:rsid w:val="0069157F"/>
    <w:rsid w:val="007D08F2"/>
    <w:rsid w:val="008E651F"/>
    <w:rsid w:val="00B9310D"/>
    <w:rsid w:val="00C1055D"/>
    <w:rsid w:val="00D73156"/>
    <w:rsid w:val="00FD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67CB5"/>
  <w15:chartTrackingRefBased/>
  <w15:docId w15:val="{2C1D495F-03B4-D94A-83F2-39A81FB9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22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2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22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2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22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2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2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2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2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22F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22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22F4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22F4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22F4"/>
    <w:rPr>
      <w:rFonts w:eastAsiaTheme="majorEastAsia" w:cstheme="majorBidi"/>
      <w:color w:val="2F5496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22F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22F4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22F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22F4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222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22F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2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22F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222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22F4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2222F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22F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22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22F4"/>
    <w:rPr>
      <w:i/>
      <w:iCs/>
      <w:color w:val="2F5496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2222F4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22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22F4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222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22F4"/>
    <w:rPr>
      <w:lang w:val="en-GB"/>
    </w:rPr>
  </w:style>
  <w:style w:type="paragraph" w:styleId="KeinLeerraum">
    <w:name w:val="No Spacing"/>
    <w:uiPriority w:val="1"/>
    <w:qFormat/>
    <w:rsid w:val="002222F4"/>
    <w:pPr>
      <w:spacing w:after="0"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lir99/Nextcloud/Zemmin/Aufgaben/website/Templates/Lexicon%20Entry%20Template%20Kopi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2C26D6-9306-784B-A421-2185B0AF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Lexicon Entry Template Kopie.dotx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arabicsociology.com</vt:lpstr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arabicsociology.com</dc:title>
  <dc:subject/>
  <dc:creator>Rehbein, Elise</dc:creator>
  <cp:keywords/>
  <dc:description/>
  <cp:lastModifiedBy>Elise Rehbein</cp:lastModifiedBy>
  <cp:revision>2</cp:revision>
  <dcterms:created xsi:type="dcterms:W3CDTF">2026-07-27T11:08:00Z</dcterms:created>
  <dcterms:modified xsi:type="dcterms:W3CDTF">2026-08-17T13:00:00Z</dcterms:modified>
</cp:coreProperties>
</file>