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FFDA6E" w14:textId="77777777" w:rsidR="002222F4" w:rsidRDefault="002222F4">
      <w:pPr>
        <w:rPr>
          <w:lang w:val="de-DE"/>
        </w:rPr>
      </w:pPr>
    </w:p>
    <w:p w14:paraId="096B5D78" w14:textId="77777777" w:rsidR="002222F4" w:rsidRDefault="002222F4" w:rsidP="002222F4">
      <w:pPr>
        <w:pStyle w:val="Titel"/>
        <w:rPr>
          <w:lang w:val="de-DE"/>
        </w:rPr>
      </w:pPr>
      <w:r>
        <w:rPr>
          <w:lang w:val="de-DE"/>
        </w:rPr>
        <w:t>Title</w:t>
      </w:r>
      <w:r w:rsidR="00555DAE">
        <w:rPr>
          <w:lang w:val="de-DE"/>
        </w:rPr>
        <w:t>:</w:t>
      </w:r>
    </w:p>
    <w:p w14:paraId="76ED7E36" w14:textId="6BC60FF4" w:rsidR="002222F4" w:rsidRPr="002222F4" w:rsidRDefault="00671055" w:rsidP="002222F4">
      <w:pPr>
        <w:rPr>
          <w:lang w:val="de-DE"/>
        </w:rPr>
      </w:pPr>
      <w:r>
        <w:rPr>
          <w:rFonts w:hint="cs"/>
          <w:rtl/>
          <w:lang w:val="de-DE"/>
        </w:rPr>
        <w:t xml:space="preserve"> </w:t>
      </w:r>
    </w:p>
    <w:p w14:paraId="100FD19C" w14:textId="77777777" w:rsidR="002222F4" w:rsidRDefault="002222F4" w:rsidP="002222F4">
      <w:pPr>
        <w:rPr>
          <w:lang w:val="de-DE"/>
        </w:rPr>
      </w:pPr>
      <w:r>
        <w:rPr>
          <w:lang w:val="de-DE"/>
        </w:rPr>
        <w:t>Author</w:t>
      </w:r>
      <w:r w:rsidR="00555DAE">
        <w:rPr>
          <w:lang w:val="de-DE"/>
        </w:rPr>
        <w:t>:</w:t>
      </w:r>
    </w:p>
    <w:p w14:paraId="0BE65495" w14:textId="77777777" w:rsidR="00555DAE" w:rsidRDefault="002222F4" w:rsidP="00555DAE">
      <w:pPr>
        <w:rPr>
          <w:lang w:val="de-DE"/>
        </w:rPr>
      </w:pPr>
      <w:r>
        <w:rPr>
          <w:lang w:val="de-DE"/>
        </w:rPr>
        <w:t xml:space="preserve">Text: </w:t>
      </w:r>
    </w:p>
    <w:p w14:paraId="1E478FA7" w14:textId="1C06F56A" w:rsidR="002222F4" w:rsidRDefault="002222F4" w:rsidP="002222F4">
      <w:pPr>
        <w:rPr>
          <w:lang w:val="de-DE"/>
        </w:rPr>
      </w:pPr>
      <w:r>
        <w:rPr>
          <w:lang w:val="de-DE"/>
        </w:rPr>
        <w:t>References</w:t>
      </w:r>
      <w:r w:rsidR="0015494C">
        <w:rPr>
          <w:lang w:val="de-DE"/>
        </w:rPr>
        <w:t>:</w:t>
      </w:r>
    </w:p>
    <w:p w14:paraId="27C4294F" w14:textId="77777777" w:rsidR="0015494C" w:rsidRDefault="0015494C" w:rsidP="002222F4">
      <w:pPr>
        <w:rPr>
          <w:lang w:val="de-DE"/>
        </w:rPr>
      </w:pPr>
    </w:p>
    <w:p w14:paraId="3A5EC3FF" w14:textId="77777777" w:rsidR="002222F4" w:rsidRDefault="002222F4">
      <w:pPr>
        <w:rPr>
          <w:lang w:val="de-DE"/>
        </w:rPr>
      </w:pPr>
    </w:p>
    <w:p w14:paraId="6091EEAB" w14:textId="77777777" w:rsidR="002222F4" w:rsidRDefault="002222F4">
      <w:pPr>
        <w:rPr>
          <w:lang w:val="de-DE"/>
        </w:rPr>
      </w:pPr>
    </w:p>
    <w:p w14:paraId="597DF893" w14:textId="77777777" w:rsidR="002222F4" w:rsidRDefault="002222F4">
      <w:pPr>
        <w:rPr>
          <w:lang w:val="de-DE"/>
        </w:rPr>
      </w:pPr>
    </w:p>
    <w:p w14:paraId="50B6132A" w14:textId="77777777" w:rsidR="002222F4" w:rsidRPr="002222F4" w:rsidRDefault="002222F4">
      <w:pPr>
        <w:rPr>
          <w:lang w:val="de-DE"/>
        </w:rPr>
      </w:pPr>
    </w:p>
    <w:sectPr w:rsidR="002222F4" w:rsidRPr="002222F4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7BD4B9" w14:textId="77777777" w:rsidR="00B66175" w:rsidRDefault="00B66175" w:rsidP="002222F4">
      <w:pPr>
        <w:spacing w:after="0" w:line="240" w:lineRule="auto"/>
      </w:pPr>
      <w:r>
        <w:separator/>
      </w:r>
    </w:p>
  </w:endnote>
  <w:endnote w:type="continuationSeparator" w:id="0">
    <w:p w14:paraId="6E4DF33A" w14:textId="77777777" w:rsidR="00B66175" w:rsidRDefault="00B66175" w:rsidP="00222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F83D3F8" w14:textId="77777777" w:rsidR="00B66175" w:rsidRDefault="00B66175" w:rsidP="002222F4">
      <w:pPr>
        <w:spacing w:after="0" w:line="240" w:lineRule="auto"/>
      </w:pPr>
      <w:r>
        <w:separator/>
      </w:r>
    </w:p>
  </w:footnote>
  <w:footnote w:type="continuationSeparator" w:id="0">
    <w:p w14:paraId="633B70DA" w14:textId="77777777" w:rsidR="00B66175" w:rsidRDefault="00B66175" w:rsidP="00222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225850" w14:textId="3805F08F" w:rsidR="002222F4" w:rsidRDefault="002222F4">
    <w:pPr>
      <w:pStyle w:val="Kopfzeile"/>
    </w:pPr>
    <w:r>
      <w:t>Template</w:t>
    </w:r>
    <w:r>
      <w:ptab w:relativeTo="margin" w:alignment="center" w:leader="none"/>
    </w:r>
    <w:r>
      <w:t>arabicsociology.</w:t>
    </w:r>
    <w:r w:rsidR="00875F4F">
      <w:t>net</w:t>
    </w:r>
    <w:r>
      <w:ptab w:relativeTo="margin" w:alignment="right" w:leader="none"/>
    </w:r>
    <w:r>
      <w:t>Lexicon Entry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55"/>
    <w:rsid w:val="000B7571"/>
    <w:rsid w:val="0010759D"/>
    <w:rsid w:val="00116018"/>
    <w:rsid w:val="00143041"/>
    <w:rsid w:val="0015494C"/>
    <w:rsid w:val="002222F4"/>
    <w:rsid w:val="00555DAE"/>
    <w:rsid w:val="00595763"/>
    <w:rsid w:val="005D7D08"/>
    <w:rsid w:val="00671055"/>
    <w:rsid w:val="0077451C"/>
    <w:rsid w:val="00875F4F"/>
    <w:rsid w:val="008E651F"/>
    <w:rsid w:val="00B66175"/>
    <w:rsid w:val="00B9217A"/>
    <w:rsid w:val="00FD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EFEEC8"/>
  <w15:chartTrackingRefBased/>
  <w15:docId w15:val="{6EBBEAE5-57AB-2D45-91BD-F629D6FC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222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222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222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222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222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222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222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222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222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222F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222F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222F4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222F4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222F4"/>
    <w:rPr>
      <w:rFonts w:eastAsiaTheme="majorEastAsia" w:cstheme="majorBidi"/>
      <w:color w:val="2F5496" w:themeColor="accent1" w:themeShade="BF"/>
      <w:lang w:val="en-GB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222F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222F4"/>
    <w:rPr>
      <w:rFonts w:eastAsiaTheme="majorEastAsia" w:cstheme="majorBidi"/>
      <w:color w:val="595959" w:themeColor="text1" w:themeTint="A6"/>
      <w:lang w:val="en-GB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222F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222F4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rd"/>
    <w:next w:val="Standard"/>
    <w:link w:val="TitelZchn"/>
    <w:uiPriority w:val="10"/>
    <w:qFormat/>
    <w:rsid w:val="002222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222F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222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222F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Zitat">
    <w:name w:val="Quote"/>
    <w:basedOn w:val="Standard"/>
    <w:next w:val="Standard"/>
    <w:link w:val="ZitatZchn"/>
    <w:uiPriority w:val="29"/>
    <w:qFormat/>
    <w:rsid w:val="002222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222F4"/>
    <w:rPr>
      <w:i/>
      <w:iCs/>
      <w:color w:val="404040" w:themeColor="text1" w:themeTint="BF"/>
      <w:lang w:val="en-GB"/>
    </w:rPr>
  </w:style>
  <w:style w:type="paragraph" w:styleId="Listenabsatz">
    <w:name w:val="List Paragraph"/>
    <w:basedOn w:val="Standard"/>
    <w:uiPriority w:val="34"/>
    <w:qFormat/>
    <w:rsid w:val="002222F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222F4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222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222F4"/>
    <w:rPr>
      <w:i/>
      <w:iCs/>
      <w:color w:val="2F5496" w:themeColor="accent1" w:themeShade="BF"/>
      <w:lang w:val="en-GB"/>
    </w:rPr>
  </w:style>
  <w:style w:type="character" w:styleId="IntensiverVerweis">
    <w:name w:val="Intense Reference"/>
    <w:basedOn w:val="Absatz-Standardschriftart"/>
    <w:uiPriority w:val="32"/>
    <w:qFormat/>
    <w:rsid w:val="002222F4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22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222F4"/>
    <w:rPr>
      <w:lang w:val="en-GB"/>
    </w:rPr>
  </w:style>
  <w:style w:type="paragraph" w:styleId="Fuzeile">
    <w:name w:val="footer"/>
    <w:basedOn w:val="Standard"/>
    <w:link w:val="FuzeileZchn"/>
    <w:uiPriority w:val="99"/>
    <w:unhideWhenUsed/>
    <w:rsid w:val="00222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222F4"/>
    <w:rPr>
      <w:lang w:val="en-GB"/>
    </w:rPr>
  </w:style>
  <w:style w:type="paragraph" w:styleId="KeinLeerraum">
    <w:name w:val="No Spacing"/>
    <w:uiPriority w:val="1"/>
    <w:qFormat/>
    <w:rsid w:val="002222F4"/>
    <w:pPr>
      <w:spacing w:after="0" w:line="240" w:lineRule="auto"/>
    </w:pPr>
    <w:rPr>
      <w:rFonts w:eastAsiaTheme="minorEastAsia"/>
      <w:kern w:val="0"/>
      <w:sz w:val="22"/>
      <w:szCs w:val="22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lir99/Nextcloud/Zemmin/Aufgaben/website/Templates/Lexicon%20Entry%20Templat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2C26D6-9306-784B-A421-2185B0AF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Lexicon Entry Template.dotx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Template arabicsociology.com</vt:lpstr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arabicsociology.com</dc:title>
  <dc:subject/>
  <dc:creator>Rehbein, Elise</dc:creator>
  <cp:keywords/>
  <dc:description/>
  <cp:lastModifiedBy>Elise Rehbein</cp:lastModifiedBy>
  <cp:revision>3</cp:revision>
  <dcterms:created xsi:type="dcterms:W3CDTF">2026-07-27T11:17:00Z</dcterms:created>
  <dcterms:modified xsi:type="dcterms:W3CDTF">2026-08-17T12:59:00Z</dcterms:modified>
</cp:coreProperties>
</file>